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2769"/>
        <w:gridCol w:w="1687"/>
        <w:gridCol w:w="2408"/>
      </w:tblGrid>
      <w:tr w:rsidR="000172E5" w:rsidRPr="0010509D" w:rsidTr="00A0768A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10509D" w:rsidRDefault="00A0768A" w:rsidP="00A0768A">
            <w:pPr>
              <w:pStyle w:val="Heading1"/>
              <w:outlineLvl w:val="0"/>
              <w:rPr>
                <w:rFonts w:cs="B Nazanin"/>
                <w:b w:val="0"/>
                <w:bCs/>
              </w:rPr>
            </w:pPr>
            <w:r w:rsidRPr="0010509D">
              <w:rPr>
                <w:rFonts w:cs="B Nazanin" w:hint="cs"/>
                <w:b w:val="0"/>
                <w:bCs/>
                <w:rtl/>
              </w:rPr>
              <w:t>مشخصات درخواست کننده</w:t>
            </w:r>
          </w:p>
        </w:tc>
      </w:tr>
      <w:tr w:rsidR="000172E5" w:rsidRPr="0010509D" w:rsidTr="00A0768A">
        <w:tc>
          <w:tcPr>
            <w:tcW w:w="1334" w:type="pct"/>
            <w:vAlign w:val="bottom"/>
          </w:tcPr>
          <w:p w:rsidR="000172E5" w:rsidRPr="0010509D" w:rsidRDefault="00A0768A" w:rsidP="00A0768A">
            <w:pPr>
              <w:pStyle w:val="NormalIndent"/>
              <w:ind w:left="162" w:right="49"/>
              <w:jc w:val="right"/>
              <w:rPr>
                <w:rFonts w:cs="B Nazanin"/>
                <w:bCs/>
                <w:sz w:val="24"/>
                <w:szCs w:val="24"/>
              </w:rPr>
            </w:pPr>
            <w:r w:rsidRPr="0010509D">
              <w:rPr>
                <w:rFonts w:cs="B Nazanin" w:hint="cs"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10509D" w:rsidRDefault="000172E5" w:rsidP="00A0768A">
            <w:pPr>
              <w:rPr>
                <w:rFonts w:cs="B Jadid"/>
                <w:bCs/>
                <w:sz w:val="24"/>
                <w:szCs w:val="24"/>
              </w:rPr>
            </w:pPr>
          </w:p>
        </w:tc>
      </w:tr>
      <w:tr w:rsidR="000172E5" w:rsidRPr="0010509D" w:rsidTr="00A0768A">
        <w:tc>
          <w:tcPr>
            <w:tcW w:w="1334" w:type="pct"/>
            <w:vAlign w:val="bottom"/>
          </w:tcPr>
          <w:p w:rsidR="000172E5" w:rsidRPr="0010509D" w:rsidRDefault="00A0768A" w:rsidP="00A0768A">
            <w:pPr>
              <w:pStyle w:val="NormalIndent"/>
              <w:ind w:left="72"/>
              <w:jc w:val="right"/>
              <w:rPr>
                <w:rFonts w:cs="B Nazanin"/>
                <w:bCs/>
                <w:sz w:val="24"/>
                <w:szCs w:val="24"/>
              </w:rPr>
            </w:pPr>
            <w:r w:rsidRPr="0010509D">
              <w:rPr>
                <w:rFonts w:cs="B Nazanin" w:hint="cs"/>
                <w:bCs/>
                <w:sz w:val="24"/>
                <w:szCs w:val="24"/>
                <w:rtl/>
              </w:rPr>
              <w:t>رشته و گرایش تحصیلی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0509D" w:rsidRDefault="000172E5" w:rsidP="00A0768A">
            <w:pPr>
              <w:rPr>
                <w:rFonts w:cs="B Jadid"/>
                <w:bCs/>
                <w:sz w:val="24"/>
                <w:szCs w:val="24"/>
              </w:rPr>
            </w:pPr>
          </w:p>
        </w:tc>
      </w:tr>
      <w:tr w:rsidR="000172E5" w:rsidRPr="0010509D" w:rsidTr="00A0768A">
        <w:tc>
          <w:tcPr>
            <w:tcW w:w="1334" w:type="pct"/>
            <w:vAlign w:val="bottom"/>
          </w:tcPr>
          <w:p w:rsidR="000172E5" w:rsidRPr="0010509D" w:rsidRDefault="00A0768A" w:rsidP="00A0768A">
            <w:pPr>
              <w:pStyle w:val="NormalIndent"/>
              <w:ind w:left="0"/>
              <w:jc w:val="right"/>
              <w:rPr>
                <w:rFonts w:cs="B Nazanin"/>
                <w:bCs/>
                <w:sz w:val="24"/>
                <w:szCs w:val="24"/>
              </w:rPr>
            </w:pPr>
            <w:r w:rsidRPr="0010509D">
              <w:rPr>
                <w:rFonts w:cs="B Nazanin" w:hint="cs"/>
                <w:bCs/>
                <w:sz w:val="24"/>
                <w:szCs w:val="24"/>
                <w:rtl/>
              </w:rPr>
              <w:t>سابقه کار فعلی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0509D" w:rsidRDefault="000172E5" w:rsidP="00A0768A">
            <w:pPr>
              <w:rPr>
                <w:rFonts w:cs="B Jadid"/>
                <w:bCs/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0172E5" w:rsidRPr="0010509D" w:rsidRDefault="00A0768A" w:rsidP="00A0768A">
            <w:pPr>
              <w:rPr>
                <w:rFonts w:cs="B Nazanin"/>
                <w:bCs/>
                <w:sz w:val="24"/>
                <w:szCs w:val="24"/>
              </w:rPr>
            </w:pPr>
            <w:r w:rsidRPr="0010509D">
              <w:rPr>
                <w:rFonts w:cs="B Nazanin" w:hint="cs"/>
                <w:bCs/>
                <w:sz w:val="24"/>
                <w:szCs w:val="24"/>
                <w:rtl/>
              </w:rPr>
              <w:t>سابقه کار قبلی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0509D" w:rsidRDefault="000172E5" w:rsidP="00A0768A">
            <w:pPr>
              <w:rPr>
                <w:rFonts w:cs="B Jadid"/>
                <w:bCs/>
                <w:sz w:val="24"/>
                <w:szCs w:val="24"/>
              </w:rPr>
            </w:pPr>
          </w:p>
        </w:tc>
      </w:tr>
      <w:tr w:rsidR="000172E5" w:rsidRPr="0010509D" w:rsidTr="00A0768A">
        <w:tc>
          <w:tcPr>
            <w:tcW w:w="1334" w:type="pct"/>
            <w:vAlign w:val="bottom"/>
          </w:tcPr>
          <w:p w:rsidR="000172E5" w:rsidRPr="0010509D" w:rsidRDefault="00D606D3" w:rsidP="00A0768A">
            <w:pPr>
              <w:pStyle w:val="NormalIndent"/>
              <w:ind w:left="0"/>
              <w:jc w:val="right"/>
              <w:rPr>
                <w:rFonts w:cs="B Nazanin"/>
                <w:bCs/>
                <w:sz w:val="24"/>
                <w:szCs w:val="24"/>
              </w:rPr>
            </w:pPr>
            <w:r>
              <w:rPr>
                <w:rFonts w:cs="B Nazanin" w:hint="cs"/>
                <w:bCs/>
                <w:sz w:val="24"/>
                <w:szCs w:val="24"/>
                <w:rtl/>
              </w:rPr>
              <w:t xml:space="preserve">آدرس و شماره تلفن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10509D" w:rsidRDefault="000172E5" w:rsidP="00A0768A">
            <w:pPr>
              <w:rPr>
                <w:rFonts w:cs="B Jadid"/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0172E5" w:rsidRPr="0010509D" w:rsidTr="00A0768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10509D" w:rsidRDefault="000172E5" w:rsidP="00A0768A">
            <w:pPr>
              <w:rPr>
                <w:rFonts w:asciiTheme="majorHAnsi" w:hAnsiTheme="majorHAnsi" w:cs="B Nazanin"/>
                <w:bCs/>
                <w:sz w:val="8"/>
              </w:rPr>
            </w:pPr>
          </w:p>
        </w:tc>
      </w:tr>
      <w:tr w:rsidR="000172E5" w:rsidRPr="0010509D" w:rsidTr="00A0768A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10509D" w:rsidRDefault="00A0768A" w:rsidP="00A0768A">
            <w:pPr>
              <w:pStyle w:val="Heading1"/>
              <w:jc w:val="right"/>
              <w:outlineLvl w:val="0"/>
              <w:rPr>
                <w:rFonts w:cs="B Nazanin"/>
                <w:b w:val="0"/>
                <w:bCs/>
                <w:rtl/>
                <w:lang w:bidi="fa-IR"/>
              </w:rPr>
            </w:pPr>
            <w:r w:rsidRPr="0010509D">
              <w:rPr>
                <w:rFonts w:cs="B Nazanin" w:hint="cs"/>
                <w:b w:val="0"/>
                <w:bCs/>
                <w:rtl/>
                <w:lang w:bidi="fa-IR"/>
              </w:rPr>
              <w:t>این قسمت توسط دبیرخانه تکمیل میشود:</w:t>
            </w:r>
          </w:p>
        </w:tc>
      </w:tr>
    </w:tbl>
    <w:p w:rsidR="0010509D" w:rsidRPr="0010509D" w:rsidRDefault="0010509D" w:rsidP="0010509D">
      <w:pPr>
        <w:bidi/>
        <w:rPr>
          <w:rFonts w:cs="B Nazanin"/>
          <w:bCs/>
          <w:rtl/>
        </w:rPr>
      </w:pPr>
      <w:r w:rsidRPr="0010509D">
        <w:rPr>
          <w:rFonts w:cs="B Nazanin" w:hint="cs"/>
          <w:bCs/>
          <w:rtl/>
        </w:rPr>
        <w:t>نتیجه بررسی درخواست :</w:t>
      </w:r>
    </w:p>
    <w:p w:rsidR="0010509D" w:rsidRDefault="0010509D" w:rsidP="0010509D">
      <w:pPr>
        <w:bidi/>
        <w:rPr>
          <w:rFonts w:cs="B Nazanin"/>
          <w:bCs/>
          <w:rtl/>
        </w:rPr>
      </w:pPr>
      <w:r w:rsidRPr="0010509D">
        <w:rPr>
          <w:rFonts w:cs="B Nazanin" w:hint="cs"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7620</wp:posOffset>
                </wp:positionV>
                <wp:extent cx="171450" cy="16192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637B7" id="Oval 9" o:spid="_x0000_s1026" style="position:absolute;margin-left:201pt;margin-top:.6pt;width:13.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" fillcolor="white [3201]" strokecolor="#666 [3209]" strokeweight="1pt">
                <v:stroke joinstyle="miter"/>
              </v:oval>
            </w:pict>
          </mc:Fallback>
        </mc:AlternateContent>
      </w:r>
      <w:r w:rsidRPr="0010509D">
        <w:rPr>
          <w:rFonts w:cs="B Nazanin" w:hint="cs"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2DC4D" wp14:editId="114A4327">
                <wp:simplePos x="0" y="0"/>
                <wp:positionH relativeFrom="column">
                  <wp:posOffset>1543050</wp:posOffset>
                </wp:positionH>
                <wp:positionV relativeFrom="paragraph">
                  <wp:posOffset>9525</wp:posOffset>
                </wp:positionV>
                <wp:extent cx="171450" cy="16192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128626" id="Oval 10" o:spid="_x0000_s1026" style="position:absolute;margin-left:121.5pt;margin-top:.75pt;width:13.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" fillcolor="white [3201]" strokecolor="#666 [3209]" strokeweight="1pt">
                <v:stroke joinstyle="miter"/>
              </v:oval>
            </w:pict>
          </mc:Fallback>
        </mc:AlternateContent>
      </w:r>
      <w:r w:rsidRPr="0010509D">
        <w:rPr>
          <w:rFonts w:cs="B Nazanin" w:hint="cs"/>
          <w:bCs/>
          <w:rtl/>
        </w:rPr>
        <w:t>درخواست مورد تایید میباشد.                                بله                   خیر</w:t>
      </w:r>
    </w:p>
    <w:p w:rsidR="0010509D" w:rsidRDefault="0010509D" w:rsidP="0010509D">
      <w:pPr>
        <w:bidi/>
        <w:rPr>
          <w:rFonts w:cs="B Nazanin"/>
          <w:bCs/>
          <w:rtl/>
        </w:rPr>
      </w:pPr>
    </w:p>
    <w:p w:rsidR="0010509D" w:rsidRDefault="0010509D" w:rsidP="0010509D">
      <w:pPr>
        <w:bidi/>
        <w:rPr>
          <w:rFonts w:cs="B Nazanin"/>
          <w:bCs/>
          <w:rtl/>
        </w:rPr>
      </w:pPr>
      <w:r>
        <w:rPr>
          <w:rFonts w:cs="B Nazanin" w:hint="cs"/>
          <w:bCs/>
          <w:rtl/>
        </w:rPr>
        <w:t>توضیحات : ..................................................................................................................................................</w:t>
      </w:r>
    </w:p>
    <w:p w:rsidR="0010509D" w:rsidRPr="0010509D" w:rsidRDefault="0010509D" w:rsidP="0010509D">
      <w:pPr>
        <w:bidi/>
        <w:rPr>
          <w:rFonts w:cs="B Nazanin"/>
          <w:bCs/>
        </w:rPr>
      </w:pPr>
      <w:r>
        <w:rPr>
          <w:rFonts w:cs="B Nazanin" w:hint="cs"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10509D" w:rsidRPr="0010509D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EBD" w:rsidRDefault="00114EBD" w:rsidP="000172E5">
      <w:pPr>
        <w:spacing w:after="0" w:line="240" w:lineRule="auto"/>
      </w:pPr>
      <w:r>
        <w:separator/>
      </w:r>
    </w:p>
  </w:endnote>
  <w:endnote w:type="continuationSeparator" w:id="0">
    <w:p w:rsidR="00114EBD" w:rsidRDefault="00114EB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E12B1B-A3DE-4B7B-AF29-8E90CE4FFF56}"/>
    <w:embedBold r:id="rId2" w:fontKey="{23A3EDE2-BF10-40C4-8C8E-0782E3E113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F0D85DF-4411-48CC-B959-89B64281C591}"/>
    <w:embedBold r:id="rId4" w:fontKey="{EEF6CBBB-329A-49AF-AE3D-F70B34CE52FA}"/>
    <w:embedItalic r:id="rId5" w:fontKey="{7D028329-8200-42EB-9991-9BB128647AA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5B68FAD-7D4C-437E-8BF2-EE8A42CFE67F}"/>
    <w:embedBold r:id="rId7" w:fontKey="{AB156B72-B0FC-41F2-97CB-B7FDF5B19D6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BD05CCD9-49A4-48C2-A9CA-48813011D2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9" w:fontKey="{33F9C6AF-BB05-47FF-AF9B-DE7390421F9C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0" w:fontKey="{F66F53A5-9AAE-45E8-BEB4-9FF41D40C8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A0768A">
          <w:pPr>
            <w:pStyle w:val="Footer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</w:rPr>
            <w:drawing>
              <wp:inline distT="0" distB="0" distL="0" distR="0" wp14:anchorId="010827D4" wp14:editId="30ECA3F1">
                <wp:extent cx="1123950" cy="1219487"/>
                <wp:effectExtent l="0" t="0" r="0" b="0"/>
                <wp:docPr id="8" name="Picture 8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1133" cy="1259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EBD" w:rsidRDefault="00114EBD" w:rsidP="000172E5">
      <w:pPr>
        <w:spacing w:after="0" w:line="240" w:lineRule="auto"/>
      </w:pPr>
      <w:r>
        <w:separator/>
      </w:r>
    </w:p>
  </w:footnote>
  <w:footnote w:type="continuationSeparator" w:id="0">
    <w:p w:rsidR="00114EBD" w:rsidRDefault="00114EB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7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A0768A" w:rsidRDefault="00A0768A" w:rsidP="00A0768A">
          <w:pPr>
            <w:pStyle w:val="Header"/>
            <w:rPr>
              <w:rFonts w:cs="B Nazanin"/>
              <w:b w:val="0"/>
              <w:bCs/>
              <w:color w:val="561715" w:themeColor="accent5" w:themeShade="BF"/>
              <w:sz w:val="32"/>
              <w:szCs w:val="32"/>
            </w:rPr>
          </w:pPr>
          <w:r w:rsidRPr="00A0768A">
            <w:rPr>
              <w:rFonts w:ascii="Calibri" w:eastAsia="Times New Roman" w:hAnsi="Calibri" w:cs="B Nazanin" w:hint="cs"/>
              <w:b w:val="0"/>
              <w:bCs/>
              <w:color w:val="561715" w:themeColor="accent5" w:themeShade="BF"/>
              <w:sz w:val="32"/>
              <w:szCs w:val="32"/>
              <w:rtl/>
            </w:rPr>
            <w:t xml:space="preserve">فرم </w:t>
          </w:r>
          <w:r w:rsidRPr="00B15707">
            <w:rPr>
              <w:rFonts w:ascii="Calibri" w:eastAsia="Times New Roman" w:hAnsi="Calibri" w:cs="B Nazanin" w:hint="cs"/>
              <w:b w:val="0"/>
              <w:bCs/>
              <w:color w:val="561715" w:themeColor="accent5" w:themeShade="BF"/>
              <w:sz w:val="32"/>
              <w:szCs w:val="32"/>
              <w:rtl/>
            </w:rPr>
            <w:t>تبدیل وضعیت عضویت اعضای جمعیت ( وابسته به پیوسته )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AAD15C5"/>
    <w:multiLevelType w:val="hybridMultilevel"/>
    <w:tmpl w:val="240C24C4"/>
    <w:lvl w:ilvl="0" w:tplc="0410222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68A"/>
    <w:rsid w:val="000172E5"/>
    <w:rsid w:val="00052382"/>
    <w:rsid w:val="0006568A"/>
    <w:rsid w:val="00076F0F"/>
    <w:rsid w:val="00084253"/>
    <w:rsid w:val="000D1F49"/>
    <w:rsid w:val="0010509D"/>
    <w:rsid w:val="00114EBD"/>
    <w:rsid w:val="001727CA"/>
    <w:rsid w:val="001800AB"/>
    <w:rsid w:val="001D608A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0768A"/>
    <w:rsid w:val="00A370A8"/>
    <w:rsid w:val="00A94F49"/>
    <w:rsid w:val="00B337A2"/>
    <w:rsid w:val="00BC2F2A"/>
    <w:rsid w:val="00BD4753"/>
    <w:rsid w:val="00BD5CB1"/>
    <w:rsid w:val="00BE62EE"/>
    <w:rsid w:val="00C003BA"/>
    <w:rsid w:val="00C3361E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06D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1050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hammad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2020-05-10T10:49:00Z</dcterms:created>
  <dcterms:modified xsi:type="dcterms:W3CDTF">2020-05-27T07:24:00Z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